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C7D0A" w14:textId="77777777" w:rsidR="0066608F" w:rsidRDefault="0066608F">
      <w:pPr>
        <w:pStyle w:val="Heading9"/>
        <w:rPr>
          <w:rFonts w:ascii="Verdana" w:hAnsi="Verdana"/>
          <w:sz w:val="20"/>
        </w:rPr>
      </w:pPr>
    </w:p>
    <w:p w14:paraId="7AC5C0AC" w14:textId="77777777" w:rsidR="000C5EBA" w:rsidRPr="00F3614A" w:rsidRDefault="000C5EBA">
      <w:pPr>
        <w:pStyle w:val="Heading9"/>
        <w:rPr>
          <w:rFonts w:ascii="Verdana" w:hAnsi="Verdana"/>
          <w:b/>
          <w:sz w:val="20"/>
        </w:rPr>
      </w:pPr>
      <w:r w:rsidRPr="00F3614A">
        <w:rPr>
          <w:rFonts w:ascii="Verdana" w:hAnsi="Verdana"/>
          <w:sz w:val="20"/>
        </w:rPr>
        <w:t xml:space="preserve">f. </w:t>
      </w:r>
      <w:r w:rsidRPr="00F3614A">
        <w:rPr>
          <w:rFonts w:ascii="Verdana" w:hAnsi="Verdana"/>
          <w:b/>
          <w:sz w:val="20"/>
        </w:rPr>
        <w:t>P-SS</w:t>
      </w:r>
    </w:p>
    <w:p w14:paraId="0F7D70BC" w14:textId="77777777" w:rsidR="000C5EBA" w:rsidRPr="00F3614A" w:rsidRDefault="000C5EBA">
      <w:pPr>
        <w:pStyle w:val="Heading1"/>
        <w:spacing w:line="360" w:lineRule="auto"/>
        <w:rPr>
          <w:rFonts w:ascii="Verdana" w:hAnsi="Verdana"/>
          <w:caps w:val="0"/>
          <w:sz w:val="20"/>
        </w:rPr>
      </w:pPr>
    </w:p>
    <w:p w14:paraId="5A5AA5A7" w14:textId="77777777" w:rsidR="000C5EBA" w:rsidRPr="00F3614A" w:rsidRDefault="000C5EBA">
      <w:pPr>
        <w:pStyle w:val="Heading1"/>
        <w:rPr>
          <w:rFonts w:ascii="Verdana" w:hAnsi="Verdana"/>
          <w:b/>
          <w:caps w:val="0"/>
          <w:sz w:val="20"/>
        </w:rPr>
      </w:pPr>
      <w:r w:rsidRPr="00F3614A">
        <w:rPr>
          <w:rFonts w:ascii="Verdana" w:hAnsi="Verdana"/>
          <w:b/>
          <w:caps w:val="0"/>
          <w:sz w:val="20"/>
        </w:rPr>
        <w:t>PRAŠYMAS SUSTABDYTI SERTIFIKATO GALIOJIMĄ</w:t>
      </w:r>
    </w:p>
    <w:p w14:paraId="6291CAD6" w14:textId="77777777" w:rsidR="00F3614A" w:rsidRPr="00F3614A" w:rsidRDefault="00F3614A" w:rsidP="00F3614A">
      <w:pPr>
        <w:rPr>
          <w:rFonts w:ascii="Verdana" w:hAnsi="Verdana"/>
        </w:rPr>
      </w:pPr>
    </w:p>
    <w:tbl>
      <w:tblPr>
        <w:tblW w:w="0" w:type="auto"/>
        <w:jc w:val="center"/>
        <w:tblBorders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</w:tblGrid>
      <w:tr w:rsidR="00C07222" w:rsidRPr="00F3614A" w14:paraId="658235AC" w14:textId="77777777" w:rsidTr="00C07222">
        <w:trPr>
          <w:jc w:val="center"/>
        </w:trPr>
        <w:tc>
          <w:tcPr>
            <w:tcW w:w="1809" w:type="dxa"/>
            <w:vAlign w:val="center"/>
          </w:tcPr>
          <w:p w14:paraId="0E1F6569" w14:textId="77777777" w:rsidR="00C07222" w:rsidRPr="00F3614A" w:rsidRDefault="00C07222" w:rsidP="00F3614A">
            <w:pPr>
              <w:jc w:val="center"/>
              <w:rPr>
                <w:rFonts w:ascii="Verdana" w:hAnsi="Verdana"/>
              </w:rPr>
            </w:pPr>
            <w:r w:rsidRPr="00F3614A">
              <w:rPr>
                <w:rFonts w:ascii="Verdana" w:hAnsi="Verdana"/>
                <w:highlight w:val="yellow"/>
              </w:rPr>
              <w:fldChar w:fldCharType="begin"/>
            </w:r>
            <w:r w:rsidRPr="00F3614A">
              <w:rPr>
                <w:rFonts w:ascii="Verdana" w:hAnsi="Verdana"/>
                <w:highlight w:val="yellow"/>
              </w:rPr>
              <w:instrText>MACROBUTTON NoMacro [</w:instrText>
            </w:r>
            <w:r w:rsidR="00F3614A" w:rsidRPr="00F3614A">
              <w:rPr>
                <w:rFonts w:ascii="Verdana" w:hAnsi="Verdana"/>
                <w:highlight w:val="yellow"/>
              </w:rPr>
              <w:instrText>D</w:instrText>
            </w:r>
            <w:r w:rsidRPr="00F3614A">
              <w:rPr>
                <w:rFonts w:ascii="Verdana" w:hAnsi="Verdana"/>
                <w:highlight w:val="yellow"/>
              </w:rPr>
              <w:instrText>ata]</w:instrText>
            </w:r>
            <w:r w:rsidRPr="00F3614A"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4F520118" w14:textId="77777777" w:rsidR="00C07222" w:rsidRPr="00F3614A" w:rsidRDefault="00C07222" w:rsidP="00C07222">
      <w:pPr>
        <w:rPr>
          <w:rFonts w:ascii="Verdana" w:hAnsi="Verdana"/>
        </w:rPr>
      </w:pPr>
    </w:p>
    <w:p w14:paraId="1800C7FE" w14:textId="77777777" w:rsidR="000C5EBA" w:rsidRPr="00F3614A" w:rsidRDefault="000C5EBA" w:rsidP="00F708BE">
      <w:pPr>
        <w:rPr>
          <w:rFonts w:ascii="Verdana" w:hAnsi="Verdana"/>
        </w:rPr>
      </w:pPr>
    </w:p>
    <w:p w14:paraId="71051FAE" w14:textId="77777777" w:rsidR="00C07222" w:rsidRPr="00F3614A" w:rsidRDefault="00C07222" w:rsidP="00C07222">
      <w:pPr>
        <w:pStyle w:val="Heading3"/>
        <w:rPr>
          <w:rFonts w:ascii="Verdana" w:hAnsi="Verdana"/>
          <w:sz w:val="20"/>
        </w:rPr>
      </w:pPr>
      <w:r w:rsidRPr="00F3614A">
        <w:rPr>
          <w:rFonts w:ascii="Verdana" w:hAnsi="Verdana"/>
          <w:sz w:val="20"/>
        </w:rPr>
        <w:t xml:space="preserve">Lietuvos banko </w:t>
      </w:r>
    </w:p>
    <w:p w14:paraId="6C9D5031" w14:textId="21D9A181" w:rsidR="00240280" w:rsidRPr="00F3614A" w:rsidRDefault="00911DA2" w:rsidP="00240280">
      <w:pPr>
        <w:pStyle w:val="Heading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Korporatyvinių paslaugų departamentas</w:t>
      </w:r>
    </w:p>
    <w:p w14:paraId="6A1A5CE9" w14:textId="77777777" w:rsidR="000C5EBA" w:rsidRPr="00F3614A" w:rsidRDefault="000C5EBA">
      <w:pPr>
        <w:rPr>
          <w:rFonts w:ascii="Verdana" w:hAnsi="Verdana"/>
        </w:rPr>
      </w:pPr>
    </w:p>
    <w:p w14:paraId="106B5341" w14:textId="77777777" w:rsidR="00F708BE" w:rsidRPr="00F3614A" w:rsidRDefault="00F708BE">
      <w:pPr>
        <w:rPr>
          <w:rFonts w:ascii="Verdana" w:hAnsi="Verdana"/>
        </w:rPr>
      </w:pPr>
    </w:p>
    <w:p w14:paraId="00659AB7" w14:textId="77777777" w:rsidR="000C5EBA" w:rsidRPr="00F3614A" w:rsidRDefault="000C5EBA">
      <w:pPr>
        <w:pStyle w:val="Heading3"/>
        <w:jc w:val="both"/>
        <w:rPr>
          <w:rFonts w:ascii="Verdana" w:hAnsi="Verdana"/>
          <w:sz w:val="20"/>
        </w:rPr>
      </w:pPr>
      <w:r w:rsidRPr="00F3614A">
        <w:rPr>
          <w:rFonts w:ascii="Verdana" w:hAnsi="Verdana"/>
          <w:sz w:val="20"/>
        </w:rPr>
        <w:t xml:space="preserve">Prašome sustabdyti sertifikato galiojimą. </w:t>
      </w:r>
    </w:p>
    <w:p w14:paraId="54ED1780" w14:textId="77777777" w:rsidR="000C5EBA" w:rsidRDefault="000C5EBA">
      <w:pPr>
        <w:pStyle w:val="BodyText"/>
        <w:rPr>
          <w:rFonts w:ascii="Verdana" w:hAnsi="Verdana"/>
          <w:sz w:val="20"/>
        </w:rPr>
      </w:pPr>
    </w:p>
    <w:p w14:paraId="26AB6C1C" w14:textId="77777777" w:rsidR="002704C7" w:rsidRPr="00F3614A" w:rsidRDefault="002704C7">
      <w:pPr>
        <w:pStyle w:val="BodyText"/>
        <w:rPr>
          <w:rFonts w:ascii="Verdana" w:hAnsi="Verdana"/>
          <w:sz w:val="20"/>
        </w:rPr>
      </w:pPr>
    </w:p>
    <w:p w14:paraId="195F3189" w14:textId="77777777" w:rsidR="002704C7" w:rsidRDefault="002704C7" w:rsidP="002704C7">
      <w:pPr>
        <w:pStyle w:val="BodyTex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Sertifikate nurodyti rekvizitai:</w:t>
      </w:r>
    </w:p>
    <w:p w14:paraId="73FC138E" w14:textId="77777777" w:rsidR="002704C7" w:rsidRDefault="002704C7" w:rsidP="002704C7">
      <w:pPr>
        <w:rPr>
          <w:rFonts w:ascii="Verdana" w:hAnsi="Verdana"/>
          <w:sz w:val="1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954"/>
      </w:tblGrid>
      <w:tr w:rsidR="002704C7" w14:paraId="327DCB52" w14:textId="77777777" w:rsidTr="0066608F">
        <w:trPr>
          <w:trHeight w:val="255"/>
          <w:tblHeader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873708" w14:textId="77777777" w:rsidR="002704C7" w:rsidRDefault="002704C7">
            <w:pPr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</w:rPr>
              <w:t>Vardas, pavardė / pavadinimas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FEE7" w14:textId="77777777" w:rsidR="002704C7" w:rsidRDefault="002704C7" w:rsidP="0066608F">
            <w:pPr>
              <w:rPr>
                <w:rFonts w:ascii="Verdana" w:hAnsi="Verdana"/>
                <w:lang w:eastAsia="lt-LT"/>
              </w:rPr>
            </w:pPr>
            <w:r>
              <w:rPr>
                <w:rFonts w:ascii="Verdana" w:hAnsi="Verdana"/>
                <w:highlight w:val="yellow"/>
              </w:rPr>
              <w:fldChar w:fldCharType="begin"/>
            </w:r>
            <w:r>
              <w:rPr>
                <w:rFonts w:ascii="Verdana" w:hAnsi="Verdana"/>
                <w:highlight w:val="yellow"/>
              </w:rPr>
              <w:instrText>MACROBUTTON NoMacro [Vardas, Pavard</w:instrText>
            </w:r>
            <w:r w:rsidR="0066608F">
              <w:rPr>
                <w:rFonts w:ascii="Verdana" w:hAnsi="Verdana"/>
                <w:highlight w:val="yellow"/>
              </w:rPr>
              <w:instrText>ė /</w:instrText>
            </w:r>
            <w:r>
              <w:rPr>
                <w:rFonts w:ascii="Verdana" w:hAnsi="Verdana"/>
                <w:highlight w:val="yellow"/>
              </w:rPr>
              <w:instrText xml:space="preserve"> pavadinimas]</w:instrText>
            </w:r>
            <w:r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2704C7" w14:paraId="62BC3517" w14:textId="77777777" w:rsidTr="0066608F">
        <w:trPr>
          <w:trHeight w:val="255"/>
          <w:tblHeader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EDD5BE" w14:textId="77777777" w:rsidR="002704C7" w:rsidRDefault="002704C7">
            <w:pPr>
              <w:pStyle w:val="Heading3"/>
              <w:rPr>
                <w:rFonts w:ascii="Verdana" w:hAnsi="Verdana"/>
                <w:highlight w:val="yellow"/>
                <w:lang w:eastAsia="lt-LT"/>
              </w:rPr>
            </w:pPr>
            <w:r>
              <w:rPr>
                <w:rFonts w:ascii="Verdana" w:hAnsi="Verdana"/>
                <w:sz w:val="20"/>
              </w:rPr>
              <w:t xml:space="preserve">Sertifikato registracijos Nr.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A268" w14:textId="77777777" w:rsidR="002704C7" w:rsidRDefault="002704C7">
            <w:pPr>
              <w:rPr>
                <w:rFonts w:ascii="Verdana" w:hAnsi="Verdana"/>
                <w:highlight w:val="yellow"/>
                <w:lang w:eastAsia="lt-LT"/>
              </w:rPr>
            </w:pPr>
            <w:r>
              <w:rPr>
                <w:rFonts w:ascii="Verdana" w:hAnsi="Verdana"/>
                <w:highlight w:val="yellow"/>
              </w:rPr>
              <w:fldChar w:fldCharType="begin"/>
            </w:r>
            <w:r>
              <w:rPr>
                <w:rFonts w:ascii="Verdana" w:hAnsi="Verdana"/>
                <w:highlight w:val="yellow"/>
              </w:rPr>
              <w:instrText>MACROBUTTON NoMacro [Registracijos numeris]</w:instrText>
            </w:r>
            <w:r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694D8DDE" w14:textId="77777777" w:rsidR="002704C7" w:rsidRDefault="002704C7" w:rsidP="002704C7">
      <w:pPr>
        <w:rPr>
          <w:rFonts w:ascii="Verdana" w:hAnsi="Verdana"/>
          <w:lang w:eastAsia="lt-LT"/>
        </w:rPr>
      </w:pPr>
    </w:p>
    <w:p w14:paraId="5F4867AC" w14:textId="77777777" w:rsidR="000C5EBA" w:rsidRPr="00F3614A" w:rsidRDefault="000C5EBA">
      <w:pPr>
        <w:rPr>
          <w:rFonts w:ascii="Verdana" w:hAnsi="Verdana"/>
        </w:rPr>
      </w:pPr>
    </w:p>
    <w:p w14:paraId="77BE0C25" w14:textId="77777777" w:rsidR="000C5EBA" w:rsidRPr="00F3614A" w:rsidRDefault="000C5EBA">
      <w:pPr>
        <w:rPr>
          <w:rFonts w:ascii="Verdana" w:hAnsi="Verdana"/>
        </w:rPr>
      </w:pPr>
    </w:p>
    <w:p w14:paraId="50E4DF67" w14:textId="77777777" w:rsidR="000C5EBA" w:rsidRPr="00F3614A" w:rsidRDefault="000C5EBA">
      <w:pPr>
        <w:rPr>
          <w:rFonts w:ascii="Verdana" w:hAnsi="Verdana"/>
        </w:rPr>
      </w:pPr>
    </w:p>
    <w:p w14:paraId="775B44E9" w14:textId="77777777" w:rsidR="000C5EBA" w:rsidRPr="00F3614A" w:rsidRDefault="000C5EBA">
      <w:pPr>
        <w:rPr>
          <w:rFonts w:ascii="Verdana" w:hAnsi="Verdana"/>
        </w:rPr>
      </w:pPr>
      <w:r w:rsidRPr="00F3614A">
        <w:rPr>
          <w:rFonts w:ascii="Verdana" w:hAnsi="Verdana"/>
        </w:rPr>
        <w:t>Sertifikato galiojimo sustabdymo priežastys:</w:t>
      </w:r>
    </w:p>
    <w:p w14:paraId="036F9E54" w14:textId="77777777" w:rsidR="000C5EBA" w:rsidRPr="00F3614A" w:rsidRDefault="000C5EBA">
      <w:pPr>
        <w:rPr>
          <w:rFonts w:ascii="Verdana" w:hAnsi="Verdana"/>
        </w:rPr>
      </w:pPr>
      <w:r w:rsidRPr="00F3614A">
        <w:rPr>
          <w:rFonts w:ascii="Verdana" w:hAnsi="Verdana"/>
          <w:highlight w:val="yellow"/>
          <w:u w:val="dotted"/>
        </w:rPr>
        <w:fldChar w:fldCharType="begin"/>
      </w:r>
      <w:r w:rsidRPr="00F3614A">
        <w:rPr>
          <w:rFonts w:ascii="Verdana" w:hAnsi="Verdana"/>
          <w:highlight w:val="yellow"/>
          <w:u w:val="dotted"/>
        </w:rPr>
        <w:instrText>MACROBUTTON NoMacro [</w:instrText>
      </w:r>
      <w:r w:rsidR="00F3614A" w:rsidRPr="00F3614A">
        <w:rPr>
          <w:rFonts w:ascii="Verdana" w:hAnsi="Verdana"/>
          <w:highlight w:val="yellow"/>
          <w:u w:val="dotted"/>
        </w:rPr>
        <w:instrText>S</w:instrText>
      </w:r>
      <w:r w:rsidRPr="00F3614A">
        <w:rPr>
          <w:rFonts w:ascii="Verdana" w:hAnsi="Verdana"/>
          <w:highlight w:val="yellow"/>
          <w:u w:val="dotted"/>
        </w:rPr>
        <w:instrText>ertifikato galiojimo sutabdymo priežastys]</w:instrText>
      </w:r>
      <w:r w:rsidRPr="00F3614A">
        <w:rPr>
          <w:rFonts w:ascii="Verdana" w:hAnsi="Verdana"/>
          <w:highlight w:val="yellow"/>
          <w:u w:val="dotted"/>
        </w:rPr>
        <w:fldChar w:fldCharType="end"/>
      </w:r>
    </w:p>
    <w:p w14:paraId="6C199D68" w14:textId="77777777" w:rsidR="000C5EBA" w:rsidRPr="00F3614A" w:rsidRDefault="000C5EBA">
      <w:pPr>
        <w:rPr>
          <w:rFonts w:ascii="Verdana" w:hAnsi="Verdana"/>
        </w:rPr>
      </w:pPr>
    </w:p>
    <w:p w14:paraId="2DB89505" w14:textId="5440BB67" w:rsidR="000C5EBA" w:rsidRPr="00F3614A" w:rsidRDefault="00911DA2">
      <w:pPr>
        <w:rPr>
          <w:rFonts w:ascii="Verdana" w:hAnsi="Verdana"/>
        </w:rPr>
      </w:pPr>
      <w:r>
        <w:rPr>
          <w:rFonts w:ascii="Verdana" w:hAnsi="Verdana"/>
        </w:rPr>
        <w:t xml:space="preserve">Sustabdyti sertifikato galiojimą nuo </w:t>
      </w:r>
      <w:r w:rsidRPr="00F3614A">
        <w:rPr>
          <w:rFonts w:ascii="Verdana" w:hAnsi="Verdana"/>
          <w:highlight w:val="yellow"/>
        </w:rPr>
        <w:fldChar w:fldCharType="begin"/>
      </w:r>
      <w:r w:rsidRPr="00F3614A">
        <w:rPr>
          <w:rFonts w:ascii="Verdana" w:hAnsi="Verdana"/>
          <w:highlight w:val="yellow"/>
        </w:rPr>
        <w:instrText>MACROBUTTON NoMacro [Data]</w:instrText>
      </w:r>
      <w:r w:rsidRPr="00F3614A">
        <w:rPr>
          <w:rFonts w:ascii="Verdana" w:hAnsi="Verdana"/>
          <w:highlight w:val="yellow"/>
        </w:rPr>
        <w:fldChar w:fldCharType="end"/>
      </w:r>
    </w:p>
    <w:p w14:paraId="1D39AC92" w14:textId="77777777" w:rsidR="000C5EBA" w:rsidRPr="00F3614A" w:rsidRDefault="000C5EBA">
      <w:pPr>
        <w:rPr>
          <w:rFonts w:ascii="Verdana" w:hAnsi="Verdana"/>
        </w:rPr>
      </w:pPr>
    </w:p>
    <w:p w14:paraId="489E2904" w14:textId="77777777" w:rsidR="000C5EBA" w:rsidRPr="00F3614A" w:rsidRDefault="000C5EBA">
      <w:pPr>
        <w:rPr>
          <w:rFonts w:ascii="Verdana" w:hAnsi="Verdana"/>
        </w:rPr>
      </w:pPr>
    </w:p>
    <w:p w14:paraId="76985F55" w14:textId="77777777" w:rsidR="000C5EBA" w:rsidRPr="00F3614A" w:rsidRDefault="000C5EBA">
      <w:pPr>
        <w:rPr>
          <w:rFonts w:ascii="Verdana" w:hAnsi="Verdana"/>
        </w:rPr>
      </w:pPr>
    </w:p>
    <w:p w14:paraId="4E8E3AC3" w14:textId="77777777" w:rsidR="00466ADB" w:rsidRDefault="00466ADB">
      <w:pPr>
        <w:rPr>
          <w:rFonts w:ascii="Verdana" w:hAnsi="Verdana"/>
        </w:rPr>
      </w:pPr>
    </w:p>
    <w:p w14:paraId="4171207C" w14:textId="77777777" w:rsidR="00466ADB" w:rsidRDefault="00466ADB">
      <w:pPr>
        <w:rPr>
          <w:rFonts w:ascii="Verdana" w:hAnsi="Verdana"/>
        </w:rPr>
      </w:pPr>
    </w:p>
    <w:p w14:paraId="2BF80020" w14:textId="77777777" w:rsidR="00466ADB" w:rsidRDefault="00466ADB">
      <w:pPr>
        <w:rPr>
          <w:rFonts w:ascii="Verdana" w:hAnsi="Verdana"/>
        </w:rPr>
      </w:pPr>
    </w:p>
    <w:p w14:paraId="6429A59D" w14:textId="77777777" w:rsidR="00466ADB" w:rsidRDefault="00466ADB">
      <w:pPr>
        <w:rPr>
          <w:rFonts w:ascii="Verdana" w:hAnsi="Verdana"/>
        </w:rPr>
      </w:pPr>
    </w:p>
    <w:p w14:paraId="2CC357A5" w14:textId="77777777" w:rsidR="00466ADB" w:rsidRDefault="00466ADB">
      <w:pPr>
        <w:rPr>
          <w:rFonts w:ascii="Verdana" w:hAnsi="Verdana"/>
        </w:rPr>
      </w:pPr>
    </w:p>
    <w:p w14:paraId="5D062616" w14:textId="77777777" w:rsidR="002704C7" w:rsidRDefault="002704C7">
      <w:pPr>
        <w:rPr>
          <w:rFonts w:ascii="Verdana" w:hAnsi="Verdana"/>
        </w:rPr>
      </w:pPr>
    </w:p>
    <w:p w14:paraId="4FF00F54" w14:textId="77777777" w:rsidR="002704C7" w:rsidRDefault="002704C7">
      <w:pPr>
        <w:rPr>
          <w:rFonts w:ascii="Verdana" w:hAnsi="Verdana"/>
        </w:rPr>
      </w:pPr>
    </w:p>
    <w:p w14:paraId="4788F497" w14:textId="77777777" w:rsidR="002704C7" w:rsidRDefault="002704C7">
      <w:pPr>
        <w:rPr>
          <w:rFonts w:ascii="Verdana" w:hAnsi="Verdana"/>
        </w:rPr>
      </w:pPr>
    </w:p>
    <w:p w14:paraId="6C1C0DFC" w14:textId="77777777" w:rsidR="002704C7" w:rsidRDefault="002704C7">
      <w:pPr>
        <w:rPr>
          <w:rFonts w:ascii="Verdana" w:hAnsi="Verdana"/>
        </w:rPr>
      </w:pPr>
    </w:p>
    <w:p w14:paraId="0B51612E" w14:textId="77777777" w:rsidR="002704C7" w:rsidRDefault="002704C7">
      <w:pPr>
        <w:rPr>
          <w:rFonts w:ascii="Verdana" w:hAnsi="Verdana"/>
        </w:rPr>
      </w:pPr>
    </w:p>
    <w:p w14:paraId="4C09D317" w14:textId="77777777" w:rsidR="00466ADB" w:rsidRPr="00F3614A" w:rsidRDefault="00466ADB">
      <w:pPr>
        <w:rPr>
          <w:rFonts w:ascii="Verdana" w:hAnsi="Verdana"/>
        </w:rPr>
      </w:pPr>
    </w:p>
    <w:p w14:paraId="2FF3E7BB" w14:textId="77777777" w:rsidR="000C5EBA" w:rsidRPr="00F3614A" w:rsidRDefault="000C5EBA">
      <w:pPr>
        <w:rPr>
          <w:rFonts w:ascii="Verdana" w:hAnsi="Verdana"/>
        </w:rPr>
      </w:pPr>
    </w:p>
    <w:p w14:paraId="3B0DCAA0" w14:textId="77777777" w:rsidR="000C5EBA" w:rsidRPr="00F3614A" w:rsidRDefault="000C5EBA">
      <w:pPr>
        <w:rPr>
          <w:rFonts w:ascii="Verdana" w:hAnsi="Verdana"/>
        </w:rPr>
      </w:pPr>
    </w:p>
    <w:p w14:paraId="1B231FDD" w14:textId="77777777" w:rsidR="000C5EBA" w:rsidRPr="00F3614A" w:rsidRDefault="000C5EBA">
      <w:pPr>
        <w:rPr>
          <w:rFonts w:ascii="Verdana" w:hAnsi="Verdana"/>
        </w:rPr>
      </w:pPr>
    </w:p>
    <w:p w14:paraId="2D8A1C8E" w14:textId="77777777" w:rsidR="000C5EBA" w:rsidRPr="00F3614A" w:rsidRDefault="000C5EBA">
      <w:pPr>
        <w:rPr>
          <w:rFonts w:ascii="Verdana" w:hAnsi="Verdana"/>
        </w:rPr>
      </w:pPr>
    </w:p>
    <w:p w14:paraId="26764110" w14:textId="77777777" w:rsidR="000C5EBA" w:rsidRPr="00F3614A" w:rsidRDefault="000C5EBA">
      <w:pPr>
        <w:rPr>
          <w:rFonts w:ascii="Verdana" w:hAnsi="Verdana"/>
        </w:rPr>
      </w:pPr>
    </w:p>
    <w:p w14:paraId="21AAD59C" w14:textId="77777777" w:rsidR="00466ADB" w:rsidRPr="007E4C70" w:rsidRDefault="00466ADB" w:rsidP="00466ADB">
      <w:pPr>
        <w:ind w:firstLine="4536"/>
        <w:rPr>
          <w:rFonts w:ascii="Verdana" w:hAnsi="Verdana"/>
        </w:rPr>
      </w:pPr>
      <w:r w:rsidRPr="007E4C70">
        <w:rPr>
          <w:rFonts w:ascii="Verdana" w:hAnsi="Verdana"/>
        </w:rPr>
        <w:t>Administracijos vadovas / Direktorius</w:t>
      </w:r>
    </w:p>
    <w:p w14:paraId="31D1907F" w14:textId="77777777" w:rsidR="00466ADB" w:rsidRPr="007E4C70" w:rsidRDefault="00466ADB" w:rsidP="00466ADB">
      <w:pPr>
        <w:rPr>
          <w:rFonts w:ascii="Verdana" w:hAnsi="Verdan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95"/>
        <w:gridCol w:w="1549"/>
        <w:gridCol w:w="4641"/>
      </w:tblGrid>
      <w:tr w:rsidR="00466ADB" w:rsidRPr="007E4C70" w14:paraId="4D8A4E7B" w14:textId="77777777" w:rsidTr="002B337B">
        <w:tc>
          <w:tcPr>
            <w:tcW w:w="3095" w:type="dxa"/>
          </w:tcPr>
          <w:p w14:paraId="4FA13546" w14:textId="619947EA" w:rsidR="00466ADB" w:rsidRPr="007E4C70" w:rsidRDefault="00466ADB" w:rsidP="002B337B">
            <w:pPr>
              <w:rPr>
                <w:rFonts w:ascii="Verdana" w:hAnsi="Verdana"/>
              </w:rPr>
            </w:pPr>
            <w:r w:rsidRPr="007E4C70">
              <w:rPr>
                <w:rFonts w:ascii="Verdana" w:hAnsi="Verdana"/>
              </w:rPr>
              <w:t>A.V.</w:t>
            </w:r>
            <w:r w:rsidR="00C13653" w:rsidRPr="00911DA2">
              <w:rPr>
                <w:rFonts w:ascii="Verdana" w:hAnsi="Verdana"/>
                <w:sz w:val="14"/>
                <w:szCs w:val="14"/>
              </w:rPr>
              <w:t xml:space="preserve"> </w:t>
            </w:r>
            <w:r w:rsidR="00C13653" w:rsidRPr="00911DA2">
              <w:rPr>
                <w:rFonts w:ascii="Verdana" w:hAnsi="Verdana"/>
                <w:sz w:val="14"/>
                <w:szCs w:val="14"/>
              </w:rPr>
              <w:t>(</w:t>
            </w:r>
            <w:r w:rsidR="00C13653">
              <w:rPr>
                <w:rFonts w:ascii="Verdana" w:hAnsi="Verdana"/>
                <w:sz w:val="14"/>
                <w:szCs w:val="14"/>
              </w:rPr>
              <w:t>j</w:t>
            </w:r>
            <w:r w:rsidR="00C13653" w:rsidRPr="00911DA2">
              <w:rPr>
                <w:rFonts w:ascii="Verdana" w:hAnsi="Verdana"/>
                <w:sz w:val="14"/>
                <w:szCs w:val="14"/>
              </w:rPr>
              <w:t>eigu turi)</w:t>
            </w:r>
          </w:p>
        </w:tc>
        <w:tc>
          <w:tcPr>
            <w:tcW w:w="1549" w:type="dxa"/>
            <w:vAlign w:val="center"/>
          </w:tcPr>
          <w:p w14:paraId="76858FCC" w14:textId="77777777" w:rsidR="00466ADB" w:rsidRPr="007E4C70" w:rsidRDefault="00466ADB" w:rsidP="002B337B">
            <w:pPr>
              <w:jc w:val="right"/>
              <w:rPr>
                <w:rFonts w:ascii="Verdana" w:hAnsi="Verdana"/>
                <w:sz w:val="14"/>
              </w:rPr>
            </w:pPr>
            <w:r w:rsidRPr="007E4C70">
              <w:rPr>
                <w:rFonts w:ascii="Verdana" w:hAnsi="Verdana"/>
                <w:sz w:val="14"/>
              </w:rPr>
              <w:t>(organizacija)</w:t>
            </w:r>
          </w:p>
        </w:tc>
        <w:tc>
          <w:tcPr>
            <w:tcW w:w="4641" w:type="dxa"/>
            <w:tcBorders>
              <w:bottom w:val="dotted" w:sz="4" w:space="0" w:color="auto"/>
            </w:tcBorders>
            <w:vAlign w:val="bottom"/>
          </w:tcPr>
          <w:p w14:paraId="7CEA8F59" w14:textId="77777777" w:rsidR="00466ADB" w:rsidRPr="007E4C70" w:rsidRDefault="00466ADB" w:rsidP="002B337B">
            <w:pPr>
              <w:rPr>
                <w:rFonts w:ascii="Verdana" w:hAnsi="Verdana"/>
              </w:rPr>
            </w:pPr>
            <w:r w:rsidRPr="007E4C70">
              <w:rPr>
                <w:rFonts w:ascii="Verdana" w:hAnsi="Verdana"/>
                <w:highlight w:val="yellow"/>
              </w:rPr>
              <w:fldChar w:fldCharType="begin"/>
            </w:r>
            <w:r w:rsidRPr="007E4C70">
              <w:rPr>
                <w:rFonts w:ascii="Verdana" w:hAnsi="Verdana"/>
                <w:highlight w:val="yellow"/>
              </w:rPr>
              <w:instrText>MACROBUTTON NoMacro [Organizacija]</w:instrText>
            </w:r>
            <w:r w:rsidRPr="007E4C70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466ADB" w:rsidRPr="007E4C70" w14:paraId="18344D1B" w14:textId="77777777" w:rsidTr="002B337B">
        <w:tc>
          <w:tcPr>
            <w:tcW w:w="3095" w:type="dxa"/>
          </w:tcPr>
          <w:p w14:paraId="4DF195FB" w14:textId="5FA52EA3" w:rsidR="00466ADB" w:rsidRPr="007E4C70" w:rsidRDefault="00466ADB" w:rsidP="002B337B">
            <w:pPr>
              <w:rPr>
                <w:rFonts w:ascii="Verdana" w:hAnsi="Verdana"/>
              </w:rPr>
            </w:pPr>
          </w:p>
        </w:tc>
        <w:tc>
          <w:tcPr>
            <w:tcW w:w="1549" w:type="dxa"/>
            <w:vAlign w:val="center"/>
          </w:tcPr>
          <w:p w14:paraId="48139B18" w14:textId="77777777" w:rsidR="00466ADB" w:rsidRPr="007E4C70" w:rsidRDefault="00466ADB" w:rsidP="002B337B">
            <w:pPr>
              <w:jc w:val="right"/>
              <w:rPr>
                <w:rFonts w:ascii="Verdana" w:hAnsi="Verdana"/>
                <w:sz w:val="14"/>
              </w:rPr>
            </w:pPr>
            <w:r w:rsidRPr="007E4C70">
              <w:rPr>
                <w:rFonts w:ascii="Verdana" w:hAnsi="Verdana"/>
                <w:sz w:val="14"/>
              </w:rPr>
              <w:t>(pareigos)</w:t>
            </w:r>
          </w:p>
        </w:tc>
        <w:tc>
          <w:tcPr>
            <w:tcW w:w="464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331CA8D" w14:textId="77777777" w:rsidR="00466ADB" w:rsidRPr="007E4C70" w:rsidRDefault="00466ADB" w:rsidP="002B337B">
            <w:pPr>
              <w:rPr>
                <w:rFonts w:ascii="Verdana" w:hAnsi="Verdana"/>
              </w:rPr>
            </w:pPr>
            <w:r w:rsidRPr="007E4C70">
              <w:rPr>
                <w:rFonts w:ascii="Verdana" w:hAnsi="Verdana"/>
                <w:highlight w:val="yellow"/>
              </w:rPr>
              <w:fldChar w:fldCharType="begin"/>
            </w:r>
            <w:r w:rsidRPr="007E4C70">
              <w:rPr>
                <w:rFonts w:ascii="Verdana" w:hAnsi="Verdana"/>
                <w:highlight w:val="yellow"/>
              </w:rPr>
              <w:instrText>MACROBUTTON NoMacro [Pareigos]</w:instrText>
            </w:r>
            <w:r w:rsidRPr="007E4C70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466ADB" w:rsidRPr="007E4C70" w14:paraId="1AB2873E" w14:textId="77777777" w:rsidTr="002B337B">
        <w:tc>
          <w:tcPr>
            <w:tcW w:w="3095" w:type="dxa"/>
          </w:tcPr>
          <w:p w14:paraId="297EBC08" w14:textId="77777777" w:rsidR="00466ADB" w:rsidRPr="007E4C70" w:rsidRDefault="00466ADB" w:rsidP="002B337B">
            <w:pPr>
              <w:rPr>
                <w:rFonts w:ascii="Verdana" w:hAnsi="Verdana"/>
              </w:rPr>
            </w:pPr>
          </w:p>
        </w:tc>
        <w:tc>
          <w:tcPr>
            <w:tcW w:w="1549" w:type="dxa"/>
            <w:vAlign w:val="center"/>
          </w:tcPr>
          <w:p w14:paraId="7E0053B9" w14:textId="77777777" w:rsidR="00466ADB" w:rsidRPr="007E4C70" w:rsidRDefault="00466ADB" w:rsidP="002B337B">
            <w:pPr>
              <w:jc w:val="right"/>
              <w:rPr>
                <w:rFonts w:ascii="Verdana" w:hAnsi="Verdana"/>
                <w:sz w:val="14"/>
              </w:rPr>
            </w:pPr>
            <w:r w:rsidRPr="007E4C70">
              <w:rPr>
                <w:rFonts w:ascii="Verdana" w:hAnsi="Verdana"/>
                <w:sz w:val="14"/>
              </w:rPr>
              <w:t>(vardas  pavardė)</w:t>
            </w:r>
          </w:p>
        </w:tc>
        <w:tc>
          <w:tcPr>
            <w:tcW w:w="464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D98D1B9" w14:textId="77777777" w:rsidR="00466ADB" w:rsidRPr="007E4C70" w:rsidRDefault="00466ADB" w:rsidP="002B337B">
            <w:pPr>
              <w:rPr>
                <w:rFonts w:ascii="Verdana" w:hAnsi="Verdana"/>
              </w:rPr>
            </w:pPr>
            <w:r w:rsidRPr="007E4C70">
              <w:rPr>
                <w:rFonts w:ascii="Verdana" w:hAnsi="Verdana"/>
                <w:highlight w:val="yellow"/>
              </w:rPr>
              <w:fldChar w:fldCharType="begin"/>
            </w:r>
            <w:r w:rsidRPr="007E4C70">
              <w:rPr>
                <w:rFonts w:ascii="Verdana" w:hAnsi="Verdana"/>
                <w:highlight w:val="yellow"/>
              </w:rPr>
              <w:instrText>MACROBUTTON NoMacro [Vardas Pavardė]</w:instrText>
            </w:r>
            <w:r w:rsidRPr="007E4C70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466ADB" w:rsidRPr="007E4C70" w14:paraId="64B0C01E" w14:textId="77777777" w:rsidTr="00466ADB">
        <w:trPr>
          <w:trHeight w:val="516"/>
        </w:trPr>
        <w:tc>
          <w:tcPr>
            <w:tcW w:w="3095" w:type="dxa"/>
          </w:tcPr>
          <w:p w14:paraId="4DFB11B1" w14:textId="77777777" w:rsidR="00466ADB" w:rsidRPr="007E4C70" w:rsidRDefault="00466ADB" w:rsidP="002B337B">
            <w:pPr>
              <w:rPr>
                <w:rFonts w:ascii="Verdana" w:hAnsi="Verdana"/>
              </w:rPr>
            </w:pPr>
          </w:p>
        </w:tc>
        <w:tc>
          <w:tcPr>
            <w:tcW w:w="1549" w:type="dxa"/>
            <w:vAlign w:val="center"/>
          </w:tcPr>
          <w:p w14:paraId="33E287AC" w14:textId="77777777" w:rsidR="00466ADB" w:rsidRPr="007E4C70" w:rsidRDefault="00466ADB" w:rsidP="002B337B">
            <w:pPr>
              <w:jc w:val="right"/>
              <w:rPr>
                <w:rFonts w:ascii="Verdana" w:hAnsi="Verdana"/>
                <w:sz w:val="14"/>
              </w:rPr>
            </w:pPr>
          </w:p>
        </w:tc>
        <w:tc>
          <w:tcPr>
            <w:tcW w:w="464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47B9932" w14:textId="77777777" w:rsidR="00466ADB" w:rsidRPr="007E4C70" w:rsidRDefault="00466ADB" w:rsidP="002B337B">
            <w:pPr>
              <w:rPr>
                <w:rFonts w:ascii="Verdana" w:hAnsi="Verdana"/>
              </w:rPr>
            </w:pPr>
          </w:p>
        </w:tc>
      </w:tr>
    </w:tbl>
    <w:p w14:paraId="6BC73E80" w14:textId="77777777" w:rsidR="00466ADB" w:rsidRPr="00BF286D" w:rsidRDefault="00466ADB" w:rsidP="00466ADB">
      <w:pPr>
        <w:ind w:firstLine="5812"/>
        <w:rPr>
          <w:sz w:val="28"/>
        </w:rPr>
      </w:pPr>
      <w:r w:rsidRPr="00BF286D">
        <w:rPr>
          <w:rFonts w:ascii="Verdana" w:hAnsi="Verdana"/>
          <w:sz w:val="14"/>
        </w:rPr>
        <w:t>(Organizacijos vadovo parašas)</w:t>
      </w:r>
    </w:p>
    <w:p w14:paraId="55B59B27" w14:textId="77777777" w:rsidR="00466ADB" w:rsidRPr="00723E0D" w:rsidRDefault="00466ADB" w:rsidP="00466ADB">
      <w:pPr>
        <w:pStyle w:val="Heading2"/>
        <w:ind w:left="3600" w:firstLine="936"/>
        <w:rPr>
          <w:rFonts w:ascii="Verdana" w:hAnsi="Verdana"/>
          <w:sz w:val="20"/>
        </w:rPr>
      </w:pPr>
    </w:p>
    <w:p w14:paraId="330DFB50" w14:textId="77777777" w:rsidR="000C5EBA" w:rsidRPr="00F3614A" w:rsidRDefault="000C5EBA" w:rsidP="00466ADB">
      <w:pPr>
        <w:pStyle w:val="Heading2"/>
        <w:ind w:left="3600" w:firstLine="1361"/>
        <w:rPr>
          <w:rFonts w:ascii="Verdana" w:hAnsi="Verdana"/>
        </w:rPr>
      </w:pPr>
    </w:p>
    <w:sectPr w:rsidR="000C5EBA" w:rsidRPr="00F3614A">
      <w:type w:val="continuous"/>
      <w:pgSz w:w="11906" w:h="16838"/>
      <w:pgMar w:top="1134" w:right="1134" w:bottom="1134" w:left="1701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09202" w14:textId="77777777" w:rsidR="00B0435F" w:rsidRDefault="00B0435F" w:rsidP="00911DA2">
      <w:r>
        <w:separator/>
      </w:r>
    </w:p>
  </w:endnote>
  <w:endnote w:type="continuationSeparator" w:id="0">
    <w:p w14:paraId="3E608956" w14:textId="77777777" w:rsidR="00B0435F" w:rsidRDefault="00B0435F" w:rsidP="00911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A07C4" w14:textId="77777777" w:rsidR="00B0435F" w:rsidRDefault="00B0435F" w:rsidP="00911DA2">
      <w:r>
        <w:separator/>
      </w:r>
    </w:p>
  </w:footnote>
  <w:footnote w:type="continuationSeparator" w:id="0">
    <w:p w14:paraId="295EA68E" w14:textId="77777777" w:rsidR="00B0435F" w:rsidRDefault="00B0435F" w:rsidP="00911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216"/>
    <w:rsid w:val="00096D0A"/>
    <w:rsid w:val="000C5EBA"/>
    <w:rsid w:val="001A7A2D"/>
    <w:rsid w:val="00240280"/>
    <w:rsid w:val="002704C7"/>
    <w:rsid w:val="002B337B"/>
    <w:rsid w:val="00466ADB"/>
    <w:rsid w:val="0059476B"/>
    <w:rsid w:val="005B04E0"/>
    <w:rsid w:val="0066608F"/>
    <w:rsid w:val="00845F74"/>
    <w:rsid w:val="00911DA2"/>
    <w:rsid w:val="00943216"/>
    <w:rsid w:val="00AD082F"/>
    <w:rsid w:val="00B0435F"/>
    <w:rsid w:val="00C07222"/>
    <w:rsid w:val="00C07BD6"/>
    <w:rsid w:val="00C13653"/>
    <w:rsid w:val="00F3614A"/>
    <w:rsid w:val="00F7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02861C1"/>
  <w15:docId w15:val="{2FFFABA2-A407-4DC8-BC46-F1FA3676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aps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ind w:left="5760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pPr>
      <w:jc w:val="both"/>
    </w:pPr>
    <w:rPr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customStyle="1" w:styleId="Heading3Char">
    <w:name w:val="Heading 3 Char"/>
    <w:link w:val="Heading3"/>
    <w:rsid w:val="00240280"/>
    <w:rPr>
      <w:sz w:val="24"/>
      <w:lang w:val="lt-LT"/>
    </w:rPr>
  </w:style>
  <w:style w:type="character" w:customStyle="1" w:styleId="Heading2Char">
    <w:name w:val="Heading 2 Char"/>
    <w:link w:val="Heading2"/>
    <w:rsid w:val="00096D0A"/>
    <w:rPr>
      <w:sz w:val="24"/>
      <w:lang w:val="lt-LT"/>
    </w:rPr>
  </w:style>
  <w:style w:type="character" w:customStyle="1" w:styleId="BodyTextChar">
    <w:name w:val="Body Text Char"/>
    <w:link w:val="BodyText"/>
    <w:semiHidden/>
    <w:rsid w:val="002704C7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kukauskas\AppData\Local\Microsoft\Windows\Temporary%20Internet%20Files\Content.IE5\UHJP3FAW\prasymas_sustabdyti_sertifikato_galioji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prasymas_sustabdyti_sertifikato_galiojima.dot</Template>
  <TotalTime>3</TotalTime>
  <Pages>1</Pages>
  <Words>533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Priedas Nr</vt:lpstr>
    </vt:vector>
  </TitlesOfParts>
  <Company>Lietuvos_Bankas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 Nr</dc:title>
  <dc:creator>Saulius Skukauskas</dc:creator>
  <cp:lastModifiedBy>Saulius Skukauskas</cp:lastModifiedBy>
  <cp:revision>4</cp:revision>
  <cp:lastPrinted>2002-12-03T12:52:00Z</cp:lastPrinted>
  <dcterms:created xsi:type="dcterms:W3CDTF">2019-10-08T07:32:00Z</dcterms:created>
  <dcterms:modified xsi:type="dcterms:W3CDTF">2023-01-30T11:45:00Z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564178-1ca1-4992-b45e-fdaf9919e704_Enabled">
    <vt:lpwstr>true</vt:lpwstr>
  </property>
  <property fmtid="{D5CDD505-2E9C-101B-9397-08002B2CF9AE}" pid="3" name="MSIP_Label_e5564178-1ca1-4992-b45e-fdaf9919e704_SetDate">
    <vt:lpwstr>2023-01-30T11:36:48Z</vt:lpwstr>
  </property>
  <property fmtid="{D5CDD505-2E9C-101B-9397-08002B2CF9AE}" pid="4" name="MSIP_Label_e5564178-1ca1-4992-b45e-fdaf9919e704_Method">
    <vt:lpwstr>Privileged</vt:lpwstr>
  </property>
  <property fmtid="{D5CDD505-2E9C-101B-9397-08002B2CF9AE}" pid="5" name="MSIP_Label_e5564178-1ca1-4992-b45e-fdaf9919e704_Name">
    <vt:lpwstr>LB VIEŠA (ECB PUBLIC)</vt:lpwstr>
  </property>
  <property fmtid="{D5CDD505-2E9C-101B-9397-08002B2CF9AE}" pid="6" name="MSIP_Label_e5564178-1ca1-4992-b45e-fdaf9919e704_SiteId">
    <vt:lpwstr>5a40b399-6903-4594-ad73-dc4ed7ed91c0</vt:lpwstr>
  </property>
  <property fmtid="{D5CDD505-2E9C-101B-9397-08002B2CF9AE}" pid="7" name="MSIP_Label_e5564178-1ca1-4992-b45e-fdaf9919e704_ActionId">
    <vt:lpwstr>b8008507-1500-4d71-9028-a2042af6bbe4</vt:lpwstr>
  </property>
  <property fmtid="{D5CDD505-2E9C-101B-9397-08002B2CF9AE}" pid="8" name="MSIP_Label_e5564178-1ca1-4992-b45e-fdaf9919e704_ContentBits">
    <vt:lpwstr>0</vt:lpwstr>
  </property>
</Properties>
</file>